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08832" w14:textId="7CC61CF3" w:rsidR="00FB5A49" w:rsidRDefault="009F3954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  <w:r>
        <w:rPr>
          <w:noProof/>
          <w:lang w:val="nl-BE"/>
        </w:rPr>
        <w:drawing>
          <wp:anchor distT="0" distB="0" distL="114300" distR="114300" simplePos="0" relativeHeight="251659264" behindDoc="1" locked="0" layoutInCell="1" allowOverlap="1" wp14:anchorId="2215CBE5" wp14:editId="03A2004A">
            <wp:simplePos x="0" y="0"/>
            <wp:positionH relativeFrom="column">
              <wp:posOffset>4234533</wp:posOffset>
            </wp:positionH>
            <wp:positionV relativeFrom="paragraph">
              <wp:posOffset>-87489</wp:posOffset>
            </wp:positionV>
            <wp:extent cx="1502843" cy="1515901"/>
            <wp:effectExtent l="241300" t="241300" r="250190" b="2368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652375-vector-schets-venetiaans-masker-carnaval-masker-uit-venetiÃ«-italiÃ«-geÃ¯soleerd-op-wit.jpg"/>
                    <pic:cNvPicPr/>
                  </pic:nvPicPr>
                  <pic:blipFill>
                    <a:blip r:embed="rId8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9450">
                      <a:off x="0" y="0"/>
                      <a:ext cx="1502843" cy="151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/>
        </w:rPr>
        <w:drawing>
          <wp:anchor distT="0" distB="0" distL="114300" distR="114300" simplePos="0" relativeHeight="251658240" behindDoc="1" locked="0" layoutInCell="1" allowOverlap="1" wp14:anchorId="0D9C4CE3" wp14:editId="29FDEF25">
            <wp:simplePos x="0" y="0"/>
            <wp:positionH relativeFrom="column">
              <wp:posOffset>-528103</wp:posOffset>
            </wp:positionH>
            <wp:positionV relativeFrom="paragraph">
              <wp:posOffset>-81915</wp:posOffset>
            </wp:positionV>
            <wp:extent cx="6655072" cy="78860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55668273-stock-illustration-italian-chef.jpg"/>
                    <pic:cNvPicPr/>
                  </pic:nvPicPr>
                  <pic:blipFill>
                    <a:blip r:embed="rId9">
                      <a:alphaModFix amt="13000"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547" cy="79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3053" w14:textId="3A41BBD0" w:rsidR="009F3954" w:rsidRDefault="009F3954" w:rsidP="00CF5397">
      <w:pPr>
        <w:rPr>
          <w:lang w:val="fr-FR"/>
        </w:rPr>
      </w:pPr>
    </w:p>
    <w:p w14:paraId="7182E30A" w14:textId="038E6838" w:rsidR="009F3954" w:rsidRDefault="009F3954" w:rsidP="00CF5397">
      <w:pPr>
        <w:rPr>
          <w:lang w:val="fr-FR"/>
        </w:rPr>
      </w:pPr>
    </w:p>
    <w:p w14:paraId="0126339B" w14:textId="77777777" w:rsidR="009F3954" w:rsidRDefault="009F3954" w:rsidP="00CF5397">
      <w:pPr>
        <w:rPr>
          <w:sz w:val="24"/>
          <w:lang w:val="fr-FR"/>
        </w:rPr>
      </w:pPr>
    </w:p>
    <w:p w14:paraId="5A29356D" w14:textId="77777777" w:rsidR="009F3954" w:rsidRDefault="009F3954" w:rsidP="00CF5397">
      <w:pPr>
        <w:rPr>
          <w:sz w:val="24"/>
          <w:lang w:val="fr-FR"/>
        </w:rPr>
      </w:pPr>
    </w:p>
    <w:p w14:paraId="0E8C14CE" w14:textId="0365242B" w:rsidR="00EC3955" w:rsidRPr="009F3954" w:rsidRDefault="00494C59" w:rsidP="00CF5397">
      <w:pPr>
        <w:rPr>
          <w:sz w:val="24"/>
          <w:lang w:val="fr-FR"/>
        </w:rPr>
      </w:pPr>
      <w:r w:rsidRPr="009F3954">
        <w:rPr>
          <w:sz w:val="24"/>
          <w:lang w:val="fr-FR"/>
        </w:rPr>
        <w:t>Buonjiorno judoka e cari genitori,</w:t>
      </w:r>
    </w:p>
    <w:p w14:paraId="224E46EC" w14:textId="7667E09D" w:rsidR="009F3954" w:rsidRPr="009F3954" w:rsidRDefault="009F3954" w:rsidP="00CF5397">
      <w:pPr>
        <w:rPr>
          <w:sz w:val="24"/>
          <w:lang w:val="fr-FR"/>
        </w:rPr>
      </w:pPr>
    </w:p>
    <w:p w14:paraId="45084430" w14:textId="5BDD3512" w:rsidR="009F3954" w:rsidRPr="009F3954" w:rsidRDefault="009F3954" w:rsidP="00CF5397">
      <w:pPr>
        <w:rPr>
          <w:sz w:val="24"/>
          <w:lang w:val="fr-FR"/>
        </w:rPr>
      </w:pPr>
    </w:p>
    <w:p w14:paraId="7D6AF234" w14:textId="76337D4E" w:rsidR="00397622" w:rsidRPr="009F3954" w:rsidRDefault="00975A5C" w:rsidP="00CF5397">
      <w:pPr>
        <w:rPr>
          <w:sz w:val="24"/>
          <w:lang w:val="nl-BE"/>
        </w:rPr>
      </w:pPr>
      <w:r w:rsidRPr="009F3954">
        <w:rPr>
          <w:sz w:val="24"/>
          <w:lang w:val="nl-BE"/>
        </w:rPr>
        <w:t>Om traditie in ere te houden organiseren we ook dit jaar weer een spetterend clubfeest</w:t>
      </w:r>
      <w:r w:rsidR="003B1C02" w:rsidRPr="009F3954">
        <w:rPr>
          <w:sz w:val="24"/>
          <w:lang w:val="nl-BE"/>
        </w:rPr>
        <w:t xml:space="preserve">, weliswaar </w:t>
      </w:r>
      <w:r w:rsidR="00397622" w:rsidRPr="009F3954">
        <w:rPr>
          <w:sz w:val="24"/>
          <w:lang w:val="nl-BE"/>
        </w:rPr>
        <w:t xml:space="preserve">ietwat </w:t>
      </w:r>
      <w:r w:rsidR="003B1C02" w:rsidRPr="009F3954">
        <w:rPr>
          <w:sz w:val="24"/>
          <w:lang w:val="nl-BE"/>
        </w:rPr>
        <w:t>vroeger in het seizoen dan gewoonlijk</w:t>
      </w:r>
      <w:r w:rsidRPr="009F3954">
        <w:rPr>
          <w:sz w:val="24"/>
          <w:lang w:val="nl-BE"/>
        </w:rPr>
        <w:t xml:space="preserve">. Zoals de titel waarschijnlijk al deed vermoeden gaan we </w:t>
      </w:r>
      <w:r w:rsidR="00397622" w:rsidRPr="009F3954">
        <w:rPr>
          <w:sz w:val="24"/>
          <w:lang w:val="nl-BE"/>
        </w:rPr>
        <w:t>deze keer</w:t>
      </w:r>
      <w:r w:rsidRPr="009F3954">
        <w:rPr>
          <w:sz w:val="24"/>
          <w:lang w:val="nl-BE"/>
        </w:rPr>
        <w:t xml:space="preserve"> de Italiaanse toer op. </w:t>
      </w:r>
    </w:p>
    <w:p w14:paraId="22A7469F" w14:textId="4FE31B56" w:rsidR="00397622" w:rsidRPr="009F3954" w:rsidRDefault="00397622" w:rsidP="00CF5397">
      <w:pPr>
        <w:rPr>
          <w:sz w:val="24"/>
          <w:lang w:val="nl-BE"/>
        </w:rPr>
      </w:pPr>
    </w:p>
    <w:p w14:paraId="4DD6896B" w14:textId="39470060" w:rsidR="00EC3955" w:rsidRPr="009F3954" w:rsidRDefault="00975A5C" w:rsidP="00CF5397">
      <w:pPr>
        <w:rPr>
          <w:sz w:val="24"/>
          <w:lang w:val="nl-BE"/>
        </w:rPr>
      </w:pPr>
      <w:r w:rsidRPr="009F3954">
        <w:rPr>
          <w:sz w:val="24"/>
          <w:lang w:val="nl-BE"/>
        </w:rPr>
        <w:t xml:space="preserve">Op </w:t>
      </w:r>
      <w:r w:rsidRPr="009F3954">
        <w:rPr>
          <w:rFonts w:cs="Times New Roman"/>
          <w:b/>
          <w:i/>
          <w:color w:val="56092F"/>
          <w:sz w:val="24"/>
          <w:lang w:val="nl-BE"/>
        </w:rPr>
        <w:t>10 November 2018 open wij omstreeks 17:00</w:t>
      </w:r>
      <w:r w:rsidRPr="009F3954">
        <w:rPr>
          <w:sz w:val="24"/>
          <w:lang w:val="nl-BE"/>
        </w:rPr>
        <w:t xml:space="preserve"> de deuren van het parochiaal centrum “de Kajaan” in Sint-Truiden</w:t>
      </w:r>
      <w:r w:rsidR="003B1C02" w:rsidRPr="009F3954">
        <w:rPr>
          <w:sz w:val="24"/>
          <w:lang w:val="nl-BE"/>
        </w:rPr>
        <w:t xml:space="preserve"> en kan u genieten van enkele variaties</w:t>
      </w:r>
      <w:r w:rsidR="00397622" w:rsidRPr="009F3954">
        <w:rPr>
          <w:sz w:val="24"/>
          <w:lang w:val="nl-BE"/>
        </w:rPr>
        <w:t xml:space="preserve"> (bolognaise, veggie of kaas</w:t>
      </w:r>
      <w:r w:rsidR="00C82340" w:rsidRPr="009F3954">
        <w:rPr>
          <w:sz w:val="24"/>
          <w:lang w:val="nl-BE"/>
        </w:rPr>
        <w:t xml:space="preserve"> </w:t>
      </w:r>
      <w:r w:rsidR="003B1C02" w:rsidRPr="009F3954">
        <w:rPr>
          <w:sz w:val="24"/>
          <w:lang w:val="nl-BE"/>
        </w:rPr>
        <w:t>&amp;</w:t>
      </w:r>
      <w:r w:rsidR="00C82340" w:rsidRPr="009F3954">
        <w:rPr>
          <w:sz w:val="24"/>
          <w:lang w:val="nl-BE"/>
        </w:rPr>
        <w:t xml:space="preserve"> </w:t>
      </w:r>
      <w:r w:rsidR="003B1C02" w:rsidRPr="009F3954">
        <w:rPr>
          <w:sz w:val="24"/>
          <w:lang w:val="nl-BE"/>
        </w:rPr>
        <w:t xml:space="preserve">hesp) op dé Italiaanse klassieker bij uitstek, namelijk overheerlijke spaghetti. </w:t>
      </w:r>
      <w:r w:rsidR="00397622" w:rsidRPr="009F3954">
        <w:rPr>
          <w:sz w:val="24"/>
          <w:lang w:val="nl-BE"/>
        </w:rPr>
        <w:t>Voor de liefhebbers voorzien wij ook een huisbereide tiramisu als afsluiter.</w:t>
      </w:r>
      <w:r w:rsidR="00C95671" w:rsidRPr="009F3954">
        <w:rPr>
          <w:sz w:val="24"/>
          <w:lang w:val="nl-BE"/>
        </w:rPr>
        <w:t xml:space="preserve"> </w:t>
      </w:r>
    </w:p>
    <w:p w14:paraId="33FD1A73" w14:textId="5D6A88F8" w:rsidR="00397622" w:rsidRPr="009F3954" w:rsidRDefault="00397622" w:rsidP="00CF5397">
      <w:pPr>
        <w:rPr>
          <w:sz w:val="24"/>
          <w:lang w:val="nl-BE"/>
        </w:rPr>
      </w:pPr>
    </w:p>
    <w:p w14:paraId="13A62050" w14:textId="1CF51F33" w:rsidR="00B60D99" w:rsidRPr="009F3954" w:rsidRDefault="00397622" w:rsidP="00CF5397">
      <w:pPr>
        <w:rPr>
          <w:sz w:val="24"/>
          <w:lang w:val="nl-BE"/>
        </w:rPr>
      </w:pPr>
      <w:r w:rsidRPr="009F3954">
        <w:rPr>
          <w:sz w:val="24"/>
          <w:lang w:val="nl-BE"/>
        </w:rPr>
        <w:t xml:space="preserve">Vanaf 21:00 gaat het helemaal fout … </w:t>
      </w:r>
      <w:r w:rsidR="00B60D99" w:rsidRPr="009F3954">
        <w:rPr>
          <w:sz w:val="24"/>
          <w:lang w:val="nl-BE"/>
        </w:rPr>
        <w:t>dan geven we het startschot van het gekostumeerd bal</w:t>
      </w:r>
      <w:r w:rsidR="00C95671" w:rsidRPr="009F3954">
        <w:rPr>
          <w:sz w:val="24"/>
          <w:lang w:val="nl-BE"/>
        </w:rPr>
        <w:t>.</w:t>
      </w:r>
      <w:r w:rsidR="00B60D99" w:rsidRPr="009F3954">
        <w:rPr>
          <w:sz w:val="24"/>
          <w:lang w:val="nl-BE"/>
        </w:rPr>
        <w:t xml:space="preserve"> </w:t>
      </w:r>
      <w:r w:rsidR="00C95671" w:rsidRPr="009F3954">
        <w:rPr>
          <w:sz w:val="24"/>
          <w:lang w:val="nl-BE"/>
        </w:rPr>
        <w:t>H</w:t>
      </w:r>
      <w:r w:rsidR="00B60D99" w:rsidRPr="009F3954">
        <w:rPr>
          <w:sz w:val="24"/>
          <w:lang w:val="nl-BE"/>
        </w:rPr>
        <w:t xml:space="preserve">oe gekker </w:t>
      </w:r>
      <w:r w:rsidR="00C95671" w:rsidRPr="009F3954">
        <w:rPr>
          <w:sz w:val="24"/>
          <w:lang w:val="nl-BE"/>
        </w:rPr>
        <w:t>gekleed hoe liever!</w:t>
      </w:r>
      <w:r w:rsidR="00B60D99" w:rsidRPr="009F3954">
        <w:rPr>
          <w:sz w:val="24"/>
          <w:lang w:val="nl-BE"/>
        </w:rPr>
        <w:t xml:space="preserve"> Ook wat betreft de muziek heeft u alles zelf volledig in de hand. Geef </w:t>
      </w:r>
      <w:r w:rsidR="00C95671" w:rsidRPr="009F3954">
        <w:rPr>
          <w:sz w:val="24"/>
          <w:lang w:val="nl-BE"/>
        </w:rPr>
        <w:t xml:space="preserve">daarom </w:t>
      </w:r>
      <w:r w:rsidR="00B60D99" w:rsidRPr="009F3954">
        <w:rPr>
          <w:sz w:val="24"/>
          <w:lang w:val="nl-BE"/>
        </w:rPr>
        <w:t xml:space="preserve">je top 3 </w:t>
      </w:r>
      <w:r w:rsidR="00C95671" w:rsidRPr="009F3954">
        <w:rPr>
          <w:sz w:val="24"/>
          <w:lang w:val="nl-BE"/>
        </w:rPr>
        <w:t xml:space="preserve">favorite </w:t>
      </w:r>
      <w:r w:rsidR="00B60D99" w:rsidRPr="009F3954">
        <w:rPr>
          <w:sz w:val="24"/>
          <w:lang w:val="nl-BE"/>
        </w:rPr>
        <w:t xml:space="preserve">nummers door bij de inschrijving en wij doen er alles aan om het </w:t>
      </w:r>
      <w:r w:rsidR="00C95671" w:rsidRPr="009F3954">
        <w:rPr>
          <w:sz w:val="24"/>
          <w:lang w:val="nl-BE"/>
        </w:rPr>
        <w:t xml:space="preserve">voor elkaar </w:t>
      </w:r>
      <w:r w:rsidR="00B60D99" w:rsidRPr="009F3954">
        <w:rPr>
          <w:sz w:val="24"/>
          <w:lang w:val="nl-BE"/>
        </w:rPr>
        <w:t>te krijgen.</w:t>
      </w:r>
    </w:p>
    <w:p w14:paraId="702B604C" w14:textId="59B4DDDE" w:rsidR="00397622" w:rsidRPr="009F3954" w:rsidRDefault="00397622" w:rsidP="00CF5397">
      <w:pPr>
        <w:rPr>
          <w:sz w:val="24"/>
          <w:lang w:val="nl-BE"/>
        </w:rPr>
      </w:pPr>
    </w:p>
    <w:p w14:paraId="0AB08370" w14:textId="20ABFCF1" w:rsidR="00397622" w:rsidRPr="009F3954" w:rsidRDefault="00C95671" w:rsidP="00CF5397">
      <w:pPr>
        <w:rPr>
          <w:sz w:val="24"/>
          <w:lang w:val="nl-BE"/>
        </w:rPr>
      </w:pPr>
      <w:r w:rsidRPr="009F3954">
        <w:rPr>
          <w:sz w:val="24"/>
          <w:lang w:val="nl-BE"/>
        </w:rPr>
        <w:t xml:space="preserve">Om organisatorische redenen vragen wij u om tijdig in te schrijven zodat wij het nodige kunnen doen om alles vlot te laten verlopen. Het staat u natuurlijk vrij om familie of vrienden mee uit te nodigen. </w:t>
      </w:r>
      <w:r w:rsidR="00C82340" w:rsidRPr="009F3954">
        <w:rPr>
          <w:sz w:val="24"/>
          <w:lang w:val="nl-BE"/>
        </w:rPr>
        <w:t xml:space="preserve">De prijzen werden als volgt vastgelegd : één spaghetti inclusief één consumptie aan 10€ (5€ voor kinderen onder de 10 jaar) en desserten aan 3,5€.  </w:t>
      </w:r>
    </w:p>
    <w:p w14:paraId="2458DF27" w14:textId="1838E7C0" w:rsidR="003B1C02" w:rsidRPr="009F3954" w:rsidRDefault="003B1C02" w:rsidP="00CF5397">
      <w:pPr>
        <w:rPr>
          <w:sz w:val="24"/>
          <w:lang w:val="nl-BE"/>
        </w:rPr>
      </w:pPr>
    </w:p>
    <w:p w14:paraId="5A1F68A5" w14:textId="54DA9D47" w:rsidR="003B1C02" w:rsidRDefault="00C82340" w:rsidP="00F503DA">
      <w:pPr>
        <w:pStyle w:val="Nadruk"/>
        <w:jc w:val="both"/>
        <w:rPr>
          <w:sz w:val="24"/>
        </w:rPr>
      </w:pPr>
      <w:r w:rsidRPr="009F3954">
        <w:rPr>
          <w:sz w:val="24"/>
        </w:rPr>
        <w:t xml:space="preserve">Inschrijven kan via ons online registratie platform </w:t>
      </w:r>
      <w:r w:rsidR="006C0342">
        <w:rPr>
          <w:sz w:val="24"/>
        </w:rPr>
        <w:t xml:space="preserve">( </w:t>
      </w:r>
      <w:hyperlink r:id="rId10" w:history="1">
        <w:r w:rsidR="006C0342" w:rsidRPr="003C2183">
          <w:rPr>
            <w:sz w:val="24"/>
          </w:rPr>
          <w:t>https://www.formdesk.com/jcsinttruiden/Clubfeest</w:t>
        </w:r>
      </w:hyperlink>
      <w:r w:rsidR="006C0342">
        <w:rPr>
          <w:sz w:val="24"/>
        </w:rPr>
        <w:t xml:space="preserve"> ) </w:t>
      </w:r>
      <w:r w:rsidRPr="009F3954">
        <w:rPr>
          <w:sz w:val="24"/>
        </w:rPr>
        <w:t>of onderstaande QR code</w:t>
      </w:r>
      <w:r w:rsidR="00F503DA" w:rsidRPr="009F3954">
        <w:rPr>
          <w:sz w:val="24"/>
        </w:rPr>
        <w:t xml:space="preserve"> vóór </w:t>
      </w:r>
      <w:r w:rsidR="00A73918">
        <w:rPr>
          <w:sz w:val="24"/>
        </w:rPr>
        <w:t>5</w:t>
      </w:r>
      <w:bookmarkStart w:id="0" w:name="_GoBack"/>
      <w:bookmarkEnd w:id="0"/>
      <w:r w:rsidR="00F503DA" w:rsidRPr="009F3954">
        <w:rPr>
          <w:sz w:val="24"/>
        </w:rPr>
        <w:t xml:space="preserve"> november 2018</w:t>
      </w:r>
      <w:r w:rsidRPr="009F3954">
        <w:rPr>
          <w:sz w:val="24"/>
        </w:rPr>
        <w:t>. Inschrijvingen zijn pas definitief bij overmaking van het inschrijvingsgeld op rekeningnummer van onze club IBAN BE80 0010 3731 6077 / BIC GEBABEBB met duidelijke vermelding van “Clubfeest 2018 – Naam van de judoka”.</w:t>
      </w:r>
    </w:p>
    <w:p w14:paraId="47ADDE9E" w14:textId="1A22D51F" w:rsidR="00A73918" w:rsidRDefault="00A73918" w:rsidP="00F503DA">
      <w:pPr>
        <w:pStyle w:val="Nadruk"/>
        <w:jc w:val="both"/>
        <w:rPr>
          <w:sz w:val="24"/>
        </w:rPr>
      </w:pPr>
    </w:p>
    <w:p w14:paraId="13F32875" w14:textId="457494B5" w:rsidR="00A73918" w:rsidRDefault="00A73918" w:rsidP="00F503DA">
      <w:pPr>
        <w:pStyle w:val="Nadruk"/>
        <w:jc w:val="both"/>
        <w:rPr>
          <w:sz w:val="24"/>
        </w:rPr>
      </w:pPr>
    </w:p>
    <w:p w14:paraId="27F6FBA3" w14:textId="33B13888" w:rsidR="003C2183" w:rsidRPr="009F3954" w:rsidRDefault="003C2183" w:rsidP="00F503DA">
      <w:pPr>
        <w:pStyle w:val="Nadruk"/>
        <w:jc w:val="both"/>
        <w:rPr>
          <w:sz w:val="24"/>
        </w:rPr>
      </w:pPr>
    </w:p>
    <w:p w14:paraId="751CC9A7" w14:textId="620C90A4" w:rsidR="003B1C02" w:rsidRPr="009F3954" w:rsidRDefault="003B1C02" w:rsidP="00CF5397">
      <w:pPr>
        <w:rPr>
          <w:sz w:val="24"/>
          <w:lang w:val="nl-BE"/>
        </w:rPr>
      </w:pPr>
    </w:p>
    <w:p w14:paraId="6A8727C9" w14:textId="7F780745" w:rsidR="009F3954" w:rsidRPr="006C0342" w:rsidRDefault="009F3954" w:rsidP="00CF5397">
      <w:pPr>
        <w:rPr>
          <w:sz w:val="24"/>
          <w:lang w:val="nl-BE"/>
        </w:rPr>
      </w:pPr>
    </w:p>
    <w:p w14:paraId="49854459" w14:textId="6577EDAA" w:rsidR="009F3954" w:rsidRPr="006C0342" w:rsidRDefault="009F3954" w:rsidP="00CF5397">
      <w:pPr>
        <w:rPr>
          <w:sz w:val="24"/>
          <w:lang w:val="nl-BE"/>
        </w:rPr>
      </w:pPr>
    </w:p>
    <w:p w14:paraId="39AF7AB7" w14:textId="071364A9" w:rsidR="00C82340" w:rsidRPr="003C2183" w:rsidRDefault="00F503DA" w:rsidP="00CF5397">
      <w:pPr>
        <w:rPr>
          <w:sz w:val="24"/>
          <w:lang w:val="fr-FR"/>
        </w:rPr>
      </w:pPr>
      <w:r w:rsidRPr="009F3954">
        <w:rPr>
          <w:sz w:val="24"/>
          <w:lang w:val="fr-FR"/>
        </w:rPr>
        <w:t>Addio e cordiali saluti di judoclub,</w:t>
      </w:r>
      <w:r w:rsidR="003C2183" w:rsidRPr="003C2183">
        <w:rPr>
          <w:lang w:val="fr-FR"/>
        </w:rPr>
        <w:t xml:space="preserve"> </w:t>
      </w:r>
    </w:p>
    <w:p w14:paraId="633FDBD1" w14:textId="3ABBEBB6" w:rsidR="003B1C02" w:rsidRPr="009F3954" w:rsidRDefault="00A73918" w:rsidP="00CF5397">
      <w:pPr>
        <w:rPr>
          <w:sz w:val="24"/>
          <w:lang w:val="fr-FR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2F5AB38D" wp14:editId="2D51917B">
            <wp:simplePos x="0" y="0"/>
            <wp:positionH relativeFrom="column">
              <wp:posOffset>4989195</wp:posOffset>
            </wp:positionH>
            <wp:positionV relativeFrom="paragraph">
              <wp:posOffset>148942</wp:posOffset>
            </wp:positionV>
            <wp:extent cx="917502" cy="913772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edGraphic-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02" cy="91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993B1" w14:textId="281F302B" w:rsidR="00975A5C" w:rsidRPr="009F3954" w:rsidRDefault="00F503DA" w:rsidP="00CF5397">
      <w:pPr>
        <w:rPr>
          <w:sz w:val="24"/>
          <w:lang w:val="fr-FR"/>
        </w:rPr>
      </w:pPr>
      <w:r w:rsidRPr="009F3954">
        <w:rPr>
          <w:sz w:val="24"/>
          <w:lang w:val="fr-FR"/>
        </w:rPr>
        <w:t>JC Sint-Truiden</w:t>
      </w:r>
    </w:p>
    <w:p w14:paraId="4DDE0AF4" w14:textId="799C43F9" w:rsidR="00975A5C" w:rsidRPr="00F503DA" w:rsidRDefault="00975A5C" w:rsidP="00CF5397">
      <w:pPr>
        <w:rPr>
          <w:lang w:val="fr-FR"/>
        </w:rPr>
      </w:pPr>
    </w:p>
    <w:sectPr w:rsidR="00975A5C" w:rsidRPr="00F503DA" w:rsidSect="00E412EC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25283" w14:textId="77777777" w:rsidR="00BD0ABE" w:rsidRDefault="00BD0ABE" w:rsidP="00537170">
      <w:r>
        <w:separator/>
      </w:r>
    </w:p>
  </w:endnote>
  <w:endnote w:type="continuationSeparator" w:id="0">
    <w:p w14:paraId="4B4D31EB" w14:textId="77777777" w:rsidR="00BD0ABE" w:rsidRDefault="00BD0ABE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CDE14" w14:textId="77777777" w:rsidR="00537170" w:rsidRDefault="00537170" w:rsidP="00537170">
    <w:pPr>
      <w:pStyle w:val="Footer"/>
      <w:jc w:val="center"/>
      <w:rPr>
        <w:sz w:val="32"/>
        <w:lang w:val="nl-BE"/>
      </w:rPr>
    </w:pPr>
    <w:r w:rsidRPr="00097777">
      <w:rPr>
        <w:sz w:val="32"/>
        <w:lang w:val="nl-BE"/>
      </w:rPr>
      <w:t>JUDO, ZOVEEL M</w:t>
    </w:r>
    <w:r>
      <w:rPr>
        <w:sz w:val="32"/>
        <w:lang w:val="nl-BE"/>
      </w:rPr>
      <w:t>ÉÉ</w:t>
    </w:r>
    <w:r w:rsidRPr="00097777">
      <w:rPr>
        <w:sz w:val="32"/>
        <w:lang w:val="nl-BE"/>
      </w:rPr>
      <w:t>R DAN EEN SPORT</w:t>
    </w:r>
    <w:r>
      <w:rPr>
        <w:sz w:val="32"/>
        <w:lang w:val="nl-BE"/>
      </w:rPr>
      <w:t xml:space="preserve"> !</w:t>
    </w:r>
    <w:r w:rsidRPr="005F0765">
      <w:rPr>
        <w:noProof/>
        <w:sz w:val="32"/>
        <w:lang w:val="nl-BE"/>
      </w:rPr>
      <w:t xml:space="preserve"> </w:t>
    </w:r>
  </w:p>
  <w:p w14:paraId="0F608614" w14:textId="61BBC1C5" w:rsidR="00537170" w:rsidRPr="00537170" w:rsidRDefault="00537170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A73918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78410" w14:textId="77777777" w:rsidR="00BD0ABE" w:rsidRDefault="00BD0ABE" w:rsidP="00537170">
      <w:r>
        <w:separator/>
      </w:r>
    </w:p>
  </w:footnote>
  <w:footnote w:type="continuationSeparator" w:id="0">
    <w:p w14:paraId="37397731" w14:textId="77777777" w:rsidR="00BD0ABE" w:rsidRDefault="00BD0ABE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A73918" w14:paraId="460EF857" w14:textId="77777777" w:rsidTr="008659B5">
      <w:tc>
        <w:tcPr>
          <w:tcW w:w="2250" w:type="dxa"/>
          <w:vMerge w:val="restart"/>
        </w:tcPr>
        <w:p w14:paraId="60DFD935" w14:textId="2BE5FE91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5F106822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2C1B6B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64745A8A" w14:textId="2A18E41A" w:rsidR="0011172B" w:rsidRPr="000E6984" w:rsidRDefault="00975A5C" w:rsidP="0011172B">
          <w:pPr>
            <w:shd w:val="clear" w:color="auto" w:fill="B1092F"/>
            <w:jc w:val="center"/>
            <w:rPr>
              <w:color w:val="FFFFFF" w:themeColor="background1"/>
              <w:sz w:val="36"/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FESTA ITALIANA</w:t>
          </w:r>
        </w:p>
        <w:p w14:paraId="5EC23E1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</w:tr>
  </w:tbl>
  <w:p w14:paraId="46235C1E" w14:textId="3BD85C29" w:rsidR="00537170" w:rsidRPr="0011172B" w:rsidRDefault="00537170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41B61"/>
    <w:rsid w:val="000A3C6E"/>
    <w:rsid w:val="0011172B"/>
    <w:rsid w:val="00173751"/>
    <w:rsid w:val="00234BD0"/>
    <w:rsid w:val="00333985"/>
    <w:rsid w:val="00397622"/>
    <w:rsid w:val="003A3327"/>
    <w:rsid w:val="003B1C02"/>
    <w:rsid w:val="003C2183"/>
    <w:rsid w:val="00494C59"/>
    <w:rsid w:val="004C70F9"/>
    <w:rsid w:val="00537170"/>
    <w:rsid w:val="00682EE8"/>
    <w:rsid w:val="006C0342"/>
    <w:rsid w:val="00736654"/>
    <w:rsid w:val="008F0B6F"/>
    <w:rsid w:val="00913917"/>
    <w:rsid w:val="00975A5C"/>
    <w:rsid w:val="009C556F"/>
    <w:rsid w:val="009F3954"/>
    <w:rsid w:val="00A73918"/>
    <w:rsid w:val="00B073E5"/>
    <w:rsid w:val="00B60D99"/>
    <w:rsid w:val="00BD0ABE"/>
    <w:rsid w:val="00C22953"/>
    <w:rsid w:val="00C606CA"/>
    <w:rsid w:val="00C82340"/>
    <w:rsid w:val="00C95671"/>
    <w:rsid w:val="00C95D9D"/>
    <w:rsid w:val="00CF5397"/>
    <w:rsid w:val="00D762D0"/>
    <w:rsid w:val="00D94FBD"/>
    <w:rsid w:val="00DE2C47"/>
    <w:rsid w:val="00E317F2"/>
    <w:rsid w:val="00E412EC"/>
    <w:rsid w:val="00EC3955"/>
    <w:rsid w:val="00F503DA"/>
    <w:rsid w:val="00FB5A49"/>
    <w:rsid w:val="00FB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character" w:styleId="Hyperlink">
    <w:name w:val="Hyperlink"/>
    <w:basedOn w:val="DefaultParagraphFont"/>
    <w:uiPriority w:val="99"/>
    <w:unhideWhenUsed/>
    <w:rsid w:val="006C0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C0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ormdesk.com/jcsinttruiden/Clubfee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E38B15-B81F-F94A-A033-26B192E0B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7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4</cp:revision>
  <dcterms:created xsi:type="dcterms:W3CDTF">2018-09-17T23:22:00Z</dcterms:created>
  <dcterms:modified xsi:type="dcterms:W3CDTF">2018-09-19T21:51:00Z</dcterms:modified>
</cp:coreProperties>
</file>